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F259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CF259E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879ED" w:rsidP="00A879ED">
            <w:pPr>
              <w:bidi w:val="0"/>
              <w:jc w:val="righ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879ED" w:rsidP="00DE68A0">
            <w:pPr>
              <w:rPr>
                <w:rFonts w:hint="cs"/>
              </w:rPr>
            </w:pPr>
            <w:r>
              <w:rPr>
                <w:rFonts w:hint="cs"/>
                <w:rtl/>
              </w:rPr>
              <w:t>05.01.2022</w:t>
            </w:r>
          </w:p>
        </w:tc>
      </w:tr>
    </w:tbl>
    <w:p w:rsidR="00332AFB" w:rsidRDefault="00CF259E" w:rsidP="00222867">
      <w:pPr>
        <w:rPr>
          <w:rtl/>
        </w:rPr>
      </w:pPr>
    </w:p>
    <w:p w:rsidR="00222867" w:rsidRDefault="00CF259E" w:rsidP="00222867">
      <w:pPr>
        <w:rPr>
          <w:rtl/>
        </w:rPr>
      </w:pPr>
    </w:p>
    <w:p w:rsidR="00222867" w:rsidRDefault="00CF259E" w:rsidP="00222867">
      <w:pPr>
        <w:rPr>
          <w:rtl/>
        </w:rPr>
      </w:pPr>
    </w:p>
    <w:p w:rsidR="00222867" w:rsidRDefault="00CF259E" w:rsidP="00222867">
      <w:pPr>
        <w:rPr>
          <w:rtl/>
        </w:rPr>
      </w:pPr>
    </w:p>
    <w:p w:rsidR="00222867" w:rsidRDefault="00CF259E" w:rsidP="00222867">
      <w:pPr>
        <w:rPr>
          <w:rtl/>
        </w:rPr>
      </w:pPr>
    </w:p>
    <w:p w:rsidR="00222867" w:rsidRDefault="00CF259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F259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CF259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216E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שרות שנתי עבור חידוש תחזוקה והרישוי של מערכת הדוא"ל המאובטח</w:t>
            </w:r>
            <w:r w:rsidR="0013040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13040C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infobay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879ED" w:rsidRDefault="00CF259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CF259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CF25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F25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F259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F259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13040C">
            <w:pP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אינפוביי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13040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514065770</w:t>
            </w:r>
            <w:bookmarkStart w:id="0" w:name="_GoBack"/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CF259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:rsidR="00222867" w:rsidRPr="00AF57E9" w:rsidRDefault="00CF259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F259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CF25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F259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F25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F2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CF259E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259E" w:rsidRDefault="00CF259E">
      <w:r>
        <w:separator/>
      </w:r>
    </w:p>
  </w:endnote>
  <w:endnote w:type="continuationSeparator" w:id="0">
    <w:p w:rsidR="00CF259E" w:rsidRDefault="00CF2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3040C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3040C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259E" w:rsidRDefault="00CF259E">
      <w:r>
        <w:separator/>
      </w:r>
    </w:p>
  </w:footnote>
  <w:footnote w:type="continuationSeparator" w:id="0">
    <w:p w:rsidR="00CF259E" w:rsidRDefault="00CF25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F25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F25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F25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F25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F25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F25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CF259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13040C"/>
    <w:rsid w:val="001B244F"/>
    <w:rsid w:val="002B17D1"/>
    <w:rsid w:val="00336CDD"/>
    <w:rsid w:val="0042031D"/>
    <w:rsid w:val="007548B0"/>
    <w:rsid w:val="009B6B29"/>
    <w:rsid w:val="009F7FB7"/>
    <w:rsid w:val="00A216E0"/>
    <w:rsid w:val="00A879ED"/>
    <w:rsid w:val="00CF2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921778B-9BDD-48AD-AE6D-697AF03A7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248</Words>
  <Characters>1243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Sheri.Krauz</cp:lastModifiedBy>
  <cp:revision>2</cp:revision>
  <dcterms:created xsi:type="dcterms:W3CDTF">2022-01-05T12:22:00Z</dcterms:created>
  <dcterms:modified xsi:type="dcterms:W3CDTF">2022-01-05T12:22:00Z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